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0B288" w14:textId="371C3FA4" w:rsidR="00B31364" w:rsidRDefault="00B31364" w:rsidP="008E623C">
      <w:pPr>
        <w:pStyle w:val="Title"/>
      </w:pPr>
      <w:r>
        <w:t>Chemical Record Keeping for CLAG Mosquito Management Programs</w:t>
      </w:r>
    </w:p>
    <w:p w14:paraId="4AAE6BC9" w14:textId="77777777" w:rsidR="00D86B9C" w:rsidRDefault="00D86B9C" w:rsidP="008E623C">
      <w:pPr>
        <w:rPr>
          <w:noProof/>
        </w:rPr>
      </w:pPr>
    </w:p>
    <w:p w14:paraId="49D6EFC7" w14:textId="6F280D27" w:rsidR="008E623C" w:rsidRDefault="008E623C" w:rsidP="008E623C">
      <w:pPr>
        <w:rPr>
          <w:noProof/>
        </w:rPr>
      </w:pPr>
      <w:r>
        <w:rPr>
          <w:noProof/>
        </w:rPr>
        <w:t xml:space="preserve">This fact sheet outlines chemical record </w:t>
      </w:r>
      <w:r w:rsidR="00467122">
        <w:rPr>
          <w:noProof/>
        </w:rPr>
        <w:t xml:space="preserve">keeping </w:t>
      </w:r>
      <w:r>
        <w:rPr>
          <w:noProof/>
        </w:rPr>
        <w:t>requirements for local governments participating in the Contiguous Local Authorit</w:t>
      </w:r>
      <w:r w:rsidR="009B6AC3">
        <w:rPr>
          <w:noProof/>
        </w:rPr>
        <w:t>ies</w:t>
      </w:r>
      <w:r>
        <w:rPr>
          <w:noProof/>
        </w:rPr>
        <w:t xml:space="preserve"> Group (CLAG) funding program. It includes minimum data requirements and a record keeping template that can be adapted for use.</w:t>
      </w:r>
    </w:p>
    <w:p w14:paraId="65BB8E36" w14:textId="0F4C1B58" w:rsidR="008E623C" w:rsidRDefault="008E623C" w:rsidP="008E623C">
      <w:pPr>
        <w:pStyle w:val="Heading1"/>
      </w:pPr>
      <w:r>
        <w:t>Introduction</w:t>
      </w:r>
    </w:p>
    <w:p w14:paraId="3E89640A" w14:textId="43969AB0" w:rsidR="00B31364" w:rsidRDefault="00B31364" w:rsidP="00B31364">
      <w:pPr>
        <w:rPr>
          <w:noProof/>
        </w:rPr>
      </w:pPr>
      <w:r>
        <w:rPr>
          <w:noProof/>
        </w:rPr>
        <w:drawing>
          <wp:anchor distT="0" distB="0" distL="114300" distR="114300" simplePos="0" relativeHeight="251679744" behindDoc="1" locked="0" layoutInCell="1" allowOverlap="1" wp14:anchorId="25591638" wp14:editId="65B63B95">
            <wp:simplePos x="0" y="0"/>
            <wp:positionH relativeFrom="column">
              <wp:posOffset>9730105</wp:posOffset>
            </wp:positionH>
            <wp:positionV relativeFrom="paragraph">
              <wp:posOffset>548005</wp:posOffset>
            </wp:positionV>
            <wp:extent cx="5317490" cy="7977505"/>
            <wp:effectExtent l="0" t="0" r="0" b="4445"/>
            <wp:wrapNone/>
            <wp:docPr id="1395285922" name="Picture 5" descr="A person in a lab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28324" name="Picture 5" descr="A person in a lab coa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17490" cy="797750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Chemical pesticides are a key component of </w:t>
      </w:r>
      <w:r w:rsidR="00235CA6">
        <w:rPr>
          <w:noProof/>
        </w:rPr>
        <w:t xml:space="preserve">local government </w:t>
      </w:r>
      <w:r>
        <w:rPr>
          <w:noProof/>
        </w:rPr>
        <w:t>integrated mosquito management programs in Western Australia. Pesticide application</w:t>
      </w:r>
      <w:r w:rsidRPr="00984B3F">
        <w:rPr>
          <w:noProof/>
        </w:rPr>
        <w:t xml:space="preserve"> aim</w:t>
      </w:r>
      <w:r>
        <w:rPr>
          <w:noProof/>
        </w:rPr>
        <w:t>s</w:t>
      </w:r>
      <w:r w:rsidRPr="00984B3F">
        <w:rPr>
          <w:noProof/>
        </w:rPr>
        <w:t xml:space="preserve"> to reduce mosquito populations and </w:t>
      </w:r>
      <w:r>
        <w:rPr>
          <w:noProof/>
        </w:rPr>
        <w:t xml:space="preserve">mitigate the </w:t>
      </w:r>
      <w:r w:rsidRPr="00984B3F">
        <w:rPr>
          <w:noProof/>
        </w:rPr>
        <w:t>public health risks</w:t>
      </w:r>
      <w:r>
        <w:rPr>
          <w:noProof/>
        </w:rPr>
        <w:t xml:space="preserve"> associated with mosquitoes</w:t>
      </w:r>
      <w:r w:rsidRPr="00984B3F">
        <w:rPr>
          <w:noProof/>
        </w:rPr>
        <w:t xml:space="preserve">, particularly the </w:t>
      </w:r>
      <w:r>
        <w:rPr>
          <w:noProof/>
        </w:rPr>
        <w:t>incidence</w:t>
      </w:r>
      <w:r w:rsidRPr="00984B3F">
        <w:rPr>
          <w:noProof/>
        </w:rPr>
        <w:t xml:space="preserve"> of mosquito-borne diseases.</w:t>
      </w:r>
    </w:p>
    <w:p w14:paraId="3D106CFE" w14:textId="4618D013" w:rsidR="008E623C" w:rsidRPr="008E623C" w:rsidRDefault="008E623C" w:rsidP="008E623C">
      <w:pPr>
        <w:pStyle w:val="Heading1"/>
      </w:pPr>
      <w:r w:rsidRPr="008E623C">
        <w:t>CLAG Requirements</w:t>
      </w:r>
    </w:p>
    <w:p w14:paraId="35CE862A" w14:textId="347F385D" w:rsidR="00B31364" w:rsidRDefault="00B31364" w:rsidP="00B31364">
      <w:pPr>
        <w:rPr>
          <w:noProof/>
        </w:rPr>
      </w:pPr>
      <w:r>
        <w:rPr>
          <w:noProof/>
        </w:rPr>
        <mc:AlternateContent>
          <mc:Choice Requires="wps">
            <w:drawing>
              <wp:anchor distT="0" distB="0" distL="114300" distR="114300" simplePos="0" relativeHeight="251680768" behindDoc="0" locked="0" layoutInCell="1" allowOverlap="1" wp14:anchorId="1B18A9C9" wp14:editId="1C3631A7">
                <wp:simplePos x="0" y="0"/>
                <wp:positionH relativeFrom="page">
                  <wp:posOffset>3858895</wp:posOffset>
                </wp:positionH>
                <wp:positionV relativeFrom="page">
                  <wp:posOffset>5736590</wp:posOffset>
                </wp:positionV>
                <wp:extent cx="4405630" cy="4533900"/>
                <wp:effectExtent l="0" t="0" r="0" b="0"/>
                <wp:wrapThrough wrapText="bothSides">
                  <wp:wrapPolygon edited="0">
                    <wp:start x="12796" y="0"/>
                    <wp:lineTo x="11862" y="91"/>
                    <wp:lineTo x="8219" y="1271"/>
                    <wp:lineTo x="5791" y="2904"/>
                    <wp:lineTo x="4016" y="4356"/>
                    <wp:lineTo x="2522" y="5808"/>
                    <wp:lineTo x="1401" y="7261"/>
                    <wp:lineTo x="560" y="8713"/>
                    <wp:lineTo x="0" y="10165"/>
                    <wp:lineTo x="0" y="13250"/>
                    <wp:lineTo x="187" y="14521"/>
                    <wp:lineTo x="841" y="15973"/>
                    <wp:lineTo x="1681" y="17425"/>
                    <wp:lineTo x="2802" y="18877"/>
                    <wp:lineTo x="4296" y="20329"/>
                    <wp:lineTo x="4390" y="20511"/>
                    <wp:lineTo x="6445" y="21509"/>
                    <wp:lineTo x="6818" y="21509"/>
                    <wp:lineTo x="9246" y="21509"/>
                    <wp:lineTo x="9713" y="21509"/>
                    <wp:lineTo x="12422" y="20511"/>
                    <wp:lineTo x="12515" y="20329"/>
                    <wp:lineTo x="15037" y="18877"/>
                    <wp:lineTo x="18867" y="15973"/>
                    <wp:lineTo x="19614" y="14793"/>
                    <wp:lineTo x="19520" y="2360"/>
                    <wp:lineTo x="18773" y="1180"/>
                    <wp:lineTo x="16158" y="91"/>
                    <wp:lineTo x="15224" y="0"/>
                    <wp:lineTo x="12796" y="0"/>
                  </wp:wrapPolygon>
                </wp:wrapThrough>
                <wp:docPr id="2" name="Graphic 1" descr="Cow in pasture"/>
                <wp:cNvGraphicFramePr/>
                <a:graphic xmlns:a="http://schemas.openxmlformats.org/drawingml/2006/main">
                  <a:graphicData uri="http://schemas.microsoft.com/office/word/2010/wordprocessingShape">
                    <wps:wsp>
                      <wps:cNvSpPr/>
                      <wps:spPr>
                        <a:xfrm>
                          <a:off x="0" y="0"/>
                          <a:ext cx="4405630" cy="4533900"/>
                        </a:xfrm>
                        <a:custGeom>
                          <a:avLst/>
                          <a:gdLst>
                            <a:gd name="connsiteX0" fmla="*/ 2897775 w 3449833"/>
                            <a:gd name="connsiteY0" fmla="*/ 198030 h 3550182"/>
                            <a:gd name="connsiteX1" fmla="*/ 175339 w 3449833"/>
                            <a:gd name="connsiteY1" fmla="*/ 1329791 h 3550182"/>
                            <a:gd name="connsiteX2" fmla="*/ 11604 w 3449833"/>
                            <a:gd name="connsiteY2" fmla="*/ 2142274 h 3550182"/>
                            <a:gd name="connsiteX3" fmla="*/ 371459 w 3449833"/>
                            <a:gd name="connsiteY3" fmla="*/ 2939421 h 3550182"/>
                            <a:gd name="connsiteX4" fmla="*/ 1919652 w 3449833"/>
                            <a:gd name="connsiteY4" fmla="*/ 3369284 h 3550182"/>
                            <a:gd name="connsiteX5" fmla="*/ 2658221 w 3449833"/>
                            <a:gd name="connsiteY5" fmla="*/ 2885033 h 3550182"/>
                            <a:gd name="connsiteX6" fmla="*/ 3246961 w 3449833"/>
                            <a:gd name="connsiteY6" fmla="*/ 2276386 h 3550182"/>
                            <a:gd name="connsiteX7" fmla="*/ 2897775 w 3449833"/>
                            <a:gd name="connsiteY7" fmla="*/ 198126 h 35501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449833" h="3550182">
                              <a:moveTo>
                                <a:pt x="2897775" y="198030"/>
                              </a:moveTo>
                              <a:cubicBezTo>
                                <a:pt x="2057955" y="-412236"/>
                                <a:pt x="637873" y="508164"/>
                                <a:pt x="175339" y="1329791"/>
                              </a:cubicBezTo>
                              <a:cubicBezTo>
                                <a:pt x="35607" y="1577917"/>
                                <a:pt x="-28020" y="1859190"/>
                                <a:pt x="11604" y="2142274"/>
                              </a:cubicBezTo>
                              <a:cubicBezTo>
                                <a:pt x="52657" y="2435644"/>
                                <a:pt x="196294" y="2704439"/>
                                <a:pt x="371459" y="2939421"/>
                              </a:cubicBezTo>
                              <a:cubicBezTo>
                                <a:pt x="809132" y="3526732"/>
                                <a:pt x="1198800" y="3733330"/>
                                <a:pt x="1919652" y="3369284"/>
                              </a:cubicBezTo>
                              <a:cubicBezTo>
                                <a:pt x="2181018" y="3237267"/>
                                <a:pt x="2427240" y="3064293"/>
                                <a:pt x="2658221" y="2885033"/>
                              </a:cubicBezTo>
                              <a:cubicBezTo>
                                <a:pt x="2892250" y="2703391"/>
                                <a:pt x="3110468" y="2501747"/>
                                <a:pt x="3246961" y="2276386"/>
                              </a:cubicBezTo>
                              <a:cubicBezTo>
                                <a:pt x="3605101" y="1685359"/>
                                <a:pt x="3489277" y="627894"/>
                                <a:pt x="2897775" y="198126"/>
                              </a:cubicBezTo>
                              <a:close/>
                            </a:path>
                          </a:pathLst>
                        </a:custGeom>
                        <a:blipFill dpi="0" rotWithShape="1">
                          <a:blip r:embed="rId13" cstate="print">
                            <a:extLst>
                              <a:ext uri="{28A0092B-C50C-407E-A947-70E740481C1C}">
                                <a14:useLocalDpi xmlns:a14="http://schemas.microsoft.com/office/drawing/2010/main" val="0"/>
                              </a:ext>
                            </a:extLst>
                          </a:blip>
                          <a:srcRect/>
                          <a:stretch>
                            <a:fillRect l="-10060" r="9552"/>
                          </a:stretch>
                        </a:blip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3F45E" id="Graphic 1" o:spid="_x0000_s1026" alt="Cow in pasture" style="position:absolute;margin-left:303.85pt;margin-top:451.7pt;width:346.9pt;height:357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449833,35501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" path="m2897775,198030c2057955,-412236,637873,508164,175339,1329791,35607,1577917,-28020,1859190,11604,2142274v41053,293370,184690,562165,359855,797147c809132,3526732,1198800,3733330,1919652,3369284v261366,-132017,507588,-304991,738569,-484251c2892250,2703391,3110468,2501747,3246961,2276386,3605101,1685359,3489277,627894,2897775,198126r,-96xe" stroked="f">
                <v:fill r:id="rId14" o:title="Cow in pasture" recolor="t" rotate="t" type="frame"/>
                <v:stroke joinstyle="miter"/>
                <v:path arrowok="t" o:connecttype="custom" o:connectlocs="3700621,252902;223918,1698262;14819,2735876;474374,3753904;2451503,4302877;3394697,3684445;4146551,2907149;3700621,253025" o:connectangles="0,0,0,0,0,0,0,0"/>
                <w10:wrap type="through" anchorx="page" anchory="page"/>
              </v:shape>
            </w:pict>
          </mc:Fallback>
        </mc:AlternateContent>
      </w:r>
      <w:r>
        <w:rPr>
          <w:noProof/>
        </w:rPr>
        <w:t>The CLAG funding program, administered by the Department of Health</w:t>
      </w:r>
      <w:r w:rsidR="009B6AC3">
        <w:rPr>
          <w:noProof/>
        </w:rPr>
        <w:t xml:space="preserve"> (the Department)</w:t>
      </w:r>
      <w:r>
        <w:rPr>
          <w:noProof/>
        </w:rPr>
        <w:t xml:space="preserve">, provides funding to CLAG member local governments for mosquito control chemicals. To be eligible for this funding, local governments </w:t>
      </w:r>
      <w:r w:rsidR="008E623C">
        <w:rPr>
          <w:noProof/>
        </w:rPr>
        <w:t>must</w:t>
      </w:r>
      <w:r>
        <w:rPr>
          <w:noProof/>
        </w:rPr>
        <w:t xml:space="preserve"> provide the following information to support their annual funding request:</w:t>
      </w:r>
    </w:p>
    <w:p w14:paraId="7864D119" w14:textId="205528C7" w:rsidR="00B31364" w:rsidRDefault="00B31364" w:rsidP="0051038C">
      <w:pPr>
        <w:pStyle w:val="ListParagraph"/>
        <w:numPr>
          <w:ilvl w:val="0"/>
          <w:numId w:val="2"/>
        </w:numPr>
        <w:rPr>
          <w:noProof/>
        </w:rPr>
      </w:pPr>
      <w:r>
        <w:rPr>
          <w:noProof/>
        </w:rPr>
        <w:t>Financial acquittal of chemical expenditure</w:t>
      </w:r>
      <w:r w:rsidR="0051038C">
        <w:rPr>
          <w:noProof/>
        </w:rPr>
        <w:t xml:space="preserve"> from the previous financial year</w:t>
      </w:r>
    </w:p>
    <w:p w14:paraId="70A7A2B9" w14:textId="7E0A1628" w:rsidR="0051038C" w:rsidRDefault="00B31364" w:rsidP="009B0403">
      <w:pPr>
        <w:pStyle w:val="ListParagraph"/>
        <w:numPr>
          <w:ilvl w:val="0"/>
          <w:numId w:val="2"/>
        </w:numPr>
        <w:rPr>
          <w:noProof/>
        </w:rPr>
      </w:pPr>
      <w:r>
        <w:rPr>
          <w:noProof/>
        </w:rPr>
        <w:t>Chemical treatment records</w:t>
      </w:r>
      <w:r w:rsidR="0051038C">
        <w:rPr>
          <w:noProof/>
        </w:rPr>
        <w:t xml:space="preserve"> for the previous financial year</w:t>
      </w:r>
    </w:p>
    <w:p w14:paraId="6AAE8BD8" w14:textId="695B28CA" w:rsidR="009B0403" w:rsidRDefault="00B31364" w:rsidP="009B0403">
      <w:pPr>
        <w:rPr>
          <w:noProof/>
        </w:rPr>
      </w:pPr>
      <w:r>
        <w:rPr>
          <w:noProof/>
        </w:rPr>
        <w:t xml:space="preserve">These </w:t>
      </w:r>
      <w:r w:rsidR="00235CA6">
        <w:rPr>
          <w:noProof/>
        </w:rPr>
        <w:t>commitments</w:t>
      </w:r>
      <w:r>
        <w:rPr>
          <w:noProof/>
        </w:rPr>
        <w:t xml:space="preserve"> are </w:t>
      </w:r>
      <w:r w:rsidR="00235CA6">
        <w:rPr>
          <w:noProof/>
        </w:rPr>
        <w:t>detail</w:t>
      </w:r>
      <w:r>
        <w:rPr>
          <w:noProof/>
        </w:rPr>
        <w:t xml:space="preserve">ed in each CLAG’s Memorandum of Understanding with the Department and are necessary to meet public sector </w:t>
      </w:r>
      <w:r w:rsidR="00235CA6">
        <w:rPr>
          <w:noProof/>
        </w:rPr>
        <w:t>compliance</w:t>
      </w:r>
      <w:r>
        <w:rPr>
          <w:noProof/>
        </w:rPr>
        <w:t xml:space="preserve"> </w:t>
      </w:r>
      <w:r w:rsidR="00235CA6">
        <w:rPr>
          <w:noProof/>
        </w:rPr>
        <w:t xml:space="preserve">requirements </w:t>
      </w:r>
      <w:r>
        <w:rPr>
          <w:noProof/>
        </w:rPr>
        <w:t>and maintain the integrity of the CLAG funding progra</w:t>
      </w:r>
      <w:r w:rsidR="00D074B1">
        <w:rPr>
          <w:noProof/>
        </w:rPr>
        <w:t>m.</w:t>
      </w:r>
    </w:p>
    <w:p w14:paraId="3957EF61" w14:textId="323AE727" w:rsidR="007D7378" w:rsidRPr="006160DD" w:rsidRDefault="007364E1" w:rsidP="009B0403">
      <w:pPr>
        <w:rPr>
          <w:noProof/>
        </w:rPr>
        <w:sectPr w:rsidR="007D7378" w:rsidRPr="006160DD" w:rsidSect="00C86668">
          <w:headerReference w:type="default" r:id="rId15"/>
          <w:footerReference w:type="default" r:id="rId16"/>
          <w:headerReference w:type="first" r:id="rId17"/>
          <w:footerReference w:type="first" r:id="rId18"/>
          <w:pgSz w:w="11906" w:h="16838" w:code="9"/>
          <w:pgMar w:top="2835" w:right="1440" w:bottom="1440" w:left="567" w:header="0" w:footer="0" w:gutter="0"/>
          <w:cols w:space="708"/>
          <w:docGrid w:linePitch="360"/>
        </w:sectPr>
      </w:pPr>
      <w:r>
        <w:rPr>
          <w:noProof/>
        </w:rPr>
        <mc:AlternateContent>
          <mc:Choice Requires="wps">
            <w:drawing>
              <wp:anchor distT="0" distB="0" distL="114300" distR="114300" simplePos="0" relativeHeight="251677696" behindDoc="0" locked="0" layoutInCell="1" allowOverlap="1" wp14:anchorId="661B9EE5" wp14:editId="4CAB9F1E">
                <wp:simplePos x="0" y="0"/>
                <wp:positionH relativeFrom="column">
                  <wp:posOffset>1425039</wp:posOffset>
                </wp:positionH>
                <wp:positionV relativeFrom="paragraph">
                  <wp:posOffset>4251366</wp:posOffset>
                </wp:positionV>
                <wp:extent cx="1352550" cy="261938"/>
                <wp:effectExtent l="0" t="0" r="19050" b="24130"/>
                <wp:wrapNone/>
                <wp:docPr id="237570078" name="Text Box 1"/>
                <wp:cNvGraphicFramePr/>
                <a:graphic xmlns:a="http://schemas.openxmlformats.org/drawingml/2006/main">
                  <a:graphicData uri="http://schemas.microsoft.com/office/word/2010/wordprocessingShape">
                    <wps:wsp>
                      <wps:cNvSpPr txBox="1"/>
                      <wps:spPr>
                        <a:xfrm>
                          <a:off x="0" y="0"/>
                          <a:ext cx="1352550" cy="261938"/>
                        </a:xfrm>
                        <a:prstGeom prst="rect">
                          <a:avLst/>
                        </a:prstGeom>
                        <a:solidFill>
                          <a:schemeClr val="lt1"/>
                        </a:solidFill>
                        <a:ln w="6350">
                          <a:solidFill>
                            <a:prstClr val="black"/>
                          </a:solidFill>
                        </a:ln>
                      </wps:spPr>
                      <wps:txbx>
                        <w:txbxContent>
                          <w:p w14:paraId="659668E3" w14:textId="77777777" w:rsidR="007364E1" w:rsidRPr="00F15D71" w:rsidRDefault="007364E1" w:rsidP="007364E1">
                            <w:pPr>
                              <w:spacing w:line="240" w:lineRule="auto"/>
                              <w:rPr>
                                <w:rFonts w:ascii="Arial MT Std Light Cond" w:hAnsi="Arial MT Std Light Cond"/>
                              </w:rPr>
                            </w:pPr>
                            <w:r w:rsidRPr="00F15D71">
                              <w:rPr>
                                <w:rFonts w:ascii="Arial MT Std Light Cond" w:hAnsi="Arial MT Std Light Cond"/>
                              </w:rPr>
                              <w:t>Classification: Official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1B9EE5" id="_x0000_t202" coordsize="21600,21600" o:spt="202" path="m,l,21600r21600,l21600,xe">
                <v:stroke joinstyle="miter"/>
                <v:path gradientshapeok="t" o:connecttype="rect"/>
              </v:shapetype>
              <v:shape id="Text Box 1" o:spid="_x0000_s1026" type="#_x0000_t202" style="position:absolute;margin-left:112.2pt;margin-top:334.75pt;width:106.5pt;height:2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" fillcolor="white [3201]" strokeweight=".5pt">
                <v:textbox>
                  <w:txbxContent>
                    <w:p w14:paraId="659668E3" w14:textId="77777777" w:rsidR="007364E1" w:rsidRPr="00F15D71" w:rsidRDefault="007364E1" w:rsidP="007364E1">
                      <w:pPr>
                        <w:spacing w:line="240" w:lineRule="auto"/>
                        <w:rPr>
                          <w:rFonts w:ascii="Arial MT Std Light Cond" w:hAnsi="Arial MT Std Light Cond"/>
                        </w:rPr>
                      </w:pPr>
                      <w:r w:rsidRPr="00F15D71">
                        <w:rPr>
                          <w:rFonts w:ascii="Arial MT Std Light Cond" w:hAnsi="Arial MT Std Light Cond"/>
                        </w:rPr>
                        <w:t>Classification: Official</w:t>
                      </w:r>
                    </w:p>
                  </w:txbxContent>
                </v:textbox>
              </v:shape>
            </w:pict>
          </mc:Fallback>
        </mc:AlternateContent>
      </w:r>
    </w:p>
    <w:p w14:paraId="7D8727B0" w14:textId="6D811BE4" w:rsidR="00B31364" w:rsidRPr="007F7E90" w:rsidRDefault="00B31364" w:rsidP="00B31364">
      <w:pPr>
        <w:pStyle w:val="Heading1"/>
      </w:pPr>
      <w:r>
        <w:rPr>
          <w:noProof/>
        </w:rPr>
        <w:lastRenderedPageBreak/>
        <w:drawing>
          <wp:anchor distT="0" distB="0" distL="114300" distR="114300" simplePos="0" relativeHeight="251683840" behindDoc="1" locked="0" layoutInCell="1" allowOverlap="1" wp14:anchorId="6F041943" wp14:editId="0B4A179A">
            <wp:simplePos x="0" y="0"/>
            <wp:positionH relativeFrom="column">
              <wp:posOffset>9730105</wp:posOffset>
            </wp:positionH>
            <wp:positionV relativeFrom="paragraph">
              <wp:posOffset>548005</wp:posOffset>
            </wp:positionV>
            <wp:extent cx="5317490" cy="7977505"/>
            <wp:effectExtent l="0" t="0" r="0" b="4445"/>
            <wp:wrapNone/>
            <wp:docPr id="580998852" name="Picture 580998852" descr="A person in a lab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28324" name="Picture 5" descr="A person in a lab coa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17490" cy="79775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347836F4" wp14:editId="02E0F77A">
            <wp:simplePos x="0" y="0"/>
            <wp:positionH relativeFrom="column">
              <wp:posOffset>9730105</wp:posOffset>
            </wp:positionH>
            <wp:positionV relativeFrom="paragraph">
              <wp:posOffset>548005</wp:posOffset>
            </wp:positionV>
            <wp:extent cx="5317490" cy="7977505"/>
            <wp:effectExtent l="0" t="0" r="0" b="4445"/>
            <wp:wrapNone/>
            <wp:docPr id="1304058681" name="Picture 1304058681" descr="A person in a lab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28324" name="Picture 5" descr="A person in a lab coa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17490" cy="79775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0B82A5B7" wp14:editId="2E1C1F45">
            <wp:simplePos x="0" y="0"/>
            <wp:positionH relativeFrom="column">
              <wp:posOffset>9730105</wp:posOffset>
            </wp:positionH>
            <wp:positionV relativeFrom="paragraph">
              <wp:posOffset>548005</wp:posOffset>
            </wp:positionV>
            <wp:extent cx="5317490" cy="7977505"/>
            <wp:effectExtent l="0" t="0" r="0" b="4445"/>
            <wp:wrapNone/>
            <wp:docPr id="1402072931" name="Picture 1402072931" descr="A person in a lab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28324" name="Picture 5" descr="A person in a lab coa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17490" cy="7977505"/>
                    </a:xfrm>
                    <a:prstGeom prst="rect">
                      <a:avLst/>
                    </a:prstGeom>
                  </pic:spPr>
                </pic:pic>
              </a:graphicData>
            </a:graphic>
            <wp14:sizeRelH relativeFrom="page">
              <wp14:pctWidth>0</wp14:pctWidth>
            </wp14:sizeRelH>
            <wp14:sizeRelV relativeFrom="page">
              <wp14:pctHeight>0</wp14:pctHeight>
            </wp14:sizeRelV>
          </wp:anchor>
        </w:drawing>
      </w:r>
      <w:r w:rsidR="0051038C">
        <w:t>Chemical</w:t>
      </w:r>
      <w:r w:rsidR="00261B23">
        <w:t xml:space="preserve"> </w:t>
      </w:r>
      <w:r>
        <w:t>Record Keeping Requirements</w:t>
      </w:r>
    </w:p>
    <w:p w14:paraId="40075BB8" w14:textId="35E90606" w:rsidR="00B31364" w:rsidRDefault="00261B23" w:rsidP="00B31364">
      <w:pPr>
        <w:rPr>
          <w:noProof/>
        </w:rPr>
      </w:pPr>
      <w:r>
        <w:rPr>
          <w:noProof/>
        </w:rPr>
        <w:t xml:space="preserve">To </w:t>
      </w:r>
      <w:r w:rsidR="008E623C">
        <w:rPr>
          <w:noProof/>
        </w:rPr>
        <w:t>maintain</w:t>
      </w:r>
      <w:r>
        <w:rPr>
          <w:noProof/>
        </w:rPr>
        <w:t xml:space="preserve"> eligibility for CLAG funding, </w:t>
      </w:r>
      <w:r w:rsidR="00B31364">
        <w:rPr>
          <w:noProof/>
        </w:rPr>
        <w:t xml:space="preserve">local governments </w:t>
      </w:r>
      <w:r w:rsidR="00D86B9C">
        <w:rPr>
          <w:noProof/>
        </w:rPr>
        <w:t>must</w:t>
      </w:r>
      <w:r w:rsidR="00B31364">
        <w:rPr>
          <w:noProof/>
        </w:rPr>
        <w:t xml:space="preserve"> document </w:t>
      </w:r>
      <w:r w:rsidR="00D86B9C">
        <w:rPr>
          <w:noProof/>
        </w:rPr>
        <w:t>the following information for mosquito control chemical treatments</w:t>
      </w:r>
      <w:r w:rsidR="00B31364">
        <w:rPr>
          <w:noProof/>
        </w:rPr>
        <w:t xml:space="preserve"> and ma</w:t>
      </w:r>
      <w:r w:rsidR="00D86B9C">
        <w:rPr>
          <w:noProof/>
        </w:rPr>
        <w:t>ke it</w:t>
      </w:r>
      <w:r w:rsidR="00B31364">
        <w:rPr>
          <w:noProof/>
        </w:rPr>
        <w:t xml:space="preserve"> available to the Department</w:t>
      </w:r>
      <w:r w:rsidR="009B6AC3">
        <w:rPr>
          <w:noProof/>
        </w:rPr>
        <w:t xml:space="preserve"> </w:t>
      </w:r>
      <w:r w:rsidR="00B31364">
        <w:rPr>
          <w:noProof/>
        </w:rPr>
        <w:t>when requested</w:t>
      </w:r>
      <w:r>
        <w:rPr>
          <w:noProof/>
        </w:rPr>
        <w:t xml:space="preserve">. </w:t>
      </w:r>
    </w:p>
    <w:p w14:paraId="755682CC" w14:textId="6F70348E" w:rsidR="00B31364" w:rsidRDefault="00B31364" w:rsidP="00B31364">
      <w:pPr>
        <w:numPr>
          <w:ilvl w:val="1"/>
          <w:numId w:val="3"/>
        </w:numPr>
        <w:suppressAutoHyphens w:val="0"/>
        <w:autoSpaceDE/>
        <w:autoSpaceDN/>
        <w:adjustRightInd/>
        <w:spacing w:after="0" w:line="240" w:lineRule="auto"/>
        <w:textAlignment w:val="auto"/>
        <w:rPr>
          <w:rFonts w:ascii="Aptos" w:eastAsia="Times New Roman" w:hAnsi="Aptos" w:cs="Aptos"/>
          <w:color w:val="auto"/>
          <w:sz w:val="22"/>
          <w:szCs w:val="22"/>
        </w:rPr>
      </w:pPr>
      <w:r>
        <w:rPr>
          <w:rFonts w:eastAsia="Times New Roman"/>
        </w:rPr>
        <w:t xml:space="preserve">Date and time of </w:t>
      </w:r>
      <w:r w:rsidR="0051038C">
        <w:rPr>
          <w:rFonts w:eastAsia="Times New Roman"/>
        </w:rPr>
        <w:t xml:space="preserve">chemical </w:t>
      </w:r>
      <w:r>
        <w:rPr>
          <w:rFonts w:eastAsia="Times New Roman"/>
        </w:rPr>
        <w:t>treatment</w:t>
      </w:r>
    </w:p>
    <w:p w14:paraId="12E4CDF7" w14:textId="77777777" w:rsidR="00B31364" w:rsidRDefault="00B31364" w:rsidP="00B31364">
      <w:pPr>
        <w:numPr>
          <w:ilvl w:val="1"/>
          <w:numId w:val="3"/>
        </w:numPr>
        <w:suppressAutoHyphens w:val="0"/>
        <w:autoSpaceDE/>
        <w:autoSpaceDN/>
        <w:adjustRightInd/>
        <w:spacing w:after="0" w:line="240" w:lineRule="auto"/>
        <w:textAlignment w:val="auto"/>
        <w:rPr>
          <w:rFonts w:eastAsia="Times New Roman"/>
        </w:rPr>
      </w:pPr>
      <w:r>
        <w:rPr>
          <w:rFonts w:eastAsia="Times New Roman"/>
        </w:rPr>
        <w:t>Name of applicator</w:t>
      </w:r>
    </w:p>
    <w:p w14:paraId="6EBE27F6" w14:textId="05B5E2E9" w:rsidR="00B31364" w:rsidRDefault="00B31364" w:rsidP="00B31364">
      <w:pPr>
        <w:numPr>
          <w:ilvl w:val="1"/>
          <w:numId w:val="3"/>
        </w:numPr>
        <w:suppressAutoHyphens w:val="0"/>
        <w:autoSpaceDE/>
        <w:autoSpaceDN/>
        <w:adjustRightInd/>
        <w:spacing w:after="0" w:line="240" w:lineRule="auto"/>
        <w:textAlignment w:val="auto"/>
        <w:rPr>
          <w:rFonts w:eastAsia="Times New Roman"/>
        </w:rPr>
      </w:pPr>
      <w:r>
        <w:rPr>
          <w:rFonts w:eastAsia="Times New Roman"/>
        </w:rPr>
        <w:t xml:space="preserve">Method of application </w:t>
      </w:r>
      <w:r w:rsidR="008E623C">
        <w:rPr>
          <w:rFonts w:eastAsia="Times New Roman"/>
        </w:rPr>
        <w:t>(</w:t>
      </w:r>
      <w:r>
        <w:rPr>
          <w:rFonts w:eastAsia="Times New Roman"/>
        </w:rPr>
        <w:t>e.g. backpack sprayer, helicopter, dron</w:t>
      </w:r>
      <w:r w:rsidR="008E623C">
        <w:rPr>
          <w:rFonts w:eastAsia="Times New Roman"/>
        </w:rPr>
        <w:t>e)</w:t>
      </w:r>
    </w:p>
    <w:p w14:paraId="10100128" w14:textId="7A0D0E0A" w:rsidR="00B31364" w:rsidRDefault="00B31364" w:rsidP="00B31364">
      <w:pPr>
        <w:numPr>
          <w:ilvl w:val="1"/>
          <w:numId w:val="3"/>
        </w:numPr>
        <w:suppressAutoHyphens w:val="0"/>
        <w:autoSpaceDE/>
        <w:autoSpaceDN/>
        <w:adjustRightInd/>
        <w:spacing w:after="0" w:line="240" w:lineRule="auto"/>
        <w:textAlignment w:val="auto"/>
        <w:rPr>
          <w:rFonts w:eastAsia="Times New Roman"/>
        </w:rPr>
      </w:pPr>
      <w:r>
        <w:rPr>
          <w:rFonts w:eastAsia="Times New Roman"/>
        </w:rPr>
        <w:t>Location of treatment</w:t>
      </w:r>
      <w:r w:rsidR="00907137">
        <w:rPr>
          <w:rFonts w:eastAsia="Times New Roman"/>
        </w:rPr>
        <w:t xml:space="preserve"> </w:t>
      </w:r>
      <w:r w:rsidR="00D86B9C">
        <w:rPr>
          <w:rFonts w:eastAsia="Times New Roman"/>
        </w:rPr>
        <w:t>(</w:t>
      </w:r>
      <w:r w:rsidR="00907137">
        <w:rPr>
          <w:rFonts w:eastAsia="Times New Roman"/>
        </w:rPr>
        <w:t>described in sufficient detail to be readily identified</w:t>
      </w:r>
      <w:r w:rsidR="00D86B9C">
        <w:rPr>
          <w:rFonts w:eastAsia="Times New Roman"/>
        </w:rPr>
        <w:t xml:space="preserve"> e.g. drainage basin</w:t>
      </w:r>
      <w:r w:rsidR="00AB241E">
        <w:rPr>
          <w:rFonts w:eastAsia="Times New Roman"/>
        </w:rPr>
        <w:t xml:space="preserve"> Smith Reserve, Eaton</w:t>
      </w:r>
      <w:r w:rsidR="00D86B9C">
        <w:rPr>
          <w:rFonts w:eastAsia="Times New Roman"/>
        </w:rPr>
        <w:t>)</w:t>
      </w:r>
    </w:p>
    <w:p w14:paraId="51090783" w14:textId="0FB2DF05" w:rsidR="00B31364" w:rsidRDefault="00B31364" w:rsidP="00B31364">
      <w:pPr>
        <w:numPr>
          <w:ilvl w:val="1"/>
          <w:numId w:val="3"/>
        </w:numPr>
        <w:suppressAutoHyphens w:val="0"/>
        <w:autoSpaceDE/>
        <w:autoSpaceDN/>
        <w:adjustRightInd/>
        <w:spacing w:after="0" w:line="240" w:lineRule="auto"/>
        <w:textAlignment w:val="auto"/>
        <w:rPr>
          <w:rFonts w:eastAsia="Times New Roman"/>
        </w:rPr>
      </w:pPr>
      <w:r>
        <w:rPr>
          <w:rFonts w:eastAsia="Times New Roman"/>
        </w:rPr>
        <w:t xml:space="preserve">Product </w:t>
      </w:r>
      <w:r w:rsidR="00907137">
        <w:rPr>
          <w:rFonts w:eastAsia="Times New Roman"/>
        </w:rPr>
        <w:t xml:space="preserve">trade </w:t>
      </w:r>
      <w:r>
        <w:rPr>
          <w:rFonts w:eastAsia="Times New Roman"/>
        </w:rPr>
        <w:t>name</w:t>
      </w:r>
      <w:r w:rsidR="00907137">
        <w:rPr>
          <w:rFonts w:eastAsia="Times New Roman"/>
        </w:rPr>
        <w:t xml:space="preserve"> </w:t>
      </w:r>
      <w:r w:rsidR="008E623C">
        <w:rPr>
          <w:rFonts w:eastAsia="Times New Roman"/>
        </w:rPr>
        <w:t>(</w:t>
      </w:r>
      <w:r w:rsidR="00907137">
        <w:rPr>
          <w:rFonts w:eastAsia="Times New Roman"/>
        </w:rPr>
        <w:t xml:space="preserve">e.g. </w:t>
      </w:r>
      <w:proofErr w:type="spellStart"/>
      <w:r w:rsidR="00907137">
        <w:rPr>
          <w:rFonts w:eastAsia="Times New Roman"/>
        </w:rPr>
        <w:t>VectoPrime</w:t>
      </w:r>
      <w:proofErr w:type="spellEnd"/>
      <w:r w:rsidR="00907137">
        <w:rPr>
          <w:rFonts w:eastAsia="Times New Roman"/>
        </w:rPr>
        <w:t xml:space="preserve"> FG, </w:t>
      </w:r>
      <w:proofErr w:type="spellStart"/>
      <w:r w:rsidR="00907137">
        <w:rPr>
          <w:rFonts w:eastAsia="Times New Roman"/>
        </w:rPr>
        <w:t>Prolink</w:t>
      </w:r>
      <w:proofErr w:type="spellEnd"/>
      <w:r w:rsidR="00907137">
        <w:rPr>
          <w:rFonts w:eastAsia="Times New Roman"/>
        </w:rPr>
        <w:t xml:space="preserve"> briquets</w:t>
      </w:r>
      <w:r w:rsidR="00D86B9C">
        <w:rPr>
          <w:rFonts w:eastAsia="Times New Roman"/>
        </w:rPr>
        <w:t>)</w:t>
      </w:r>
    </w:p>
    <w:p w14:paraId="62721E54" w14:textId="39550111" w:rsidR="00B31364" w:rsidRDefault="00B31364" w:rsidP="00B31364">
      <w:pPr>
        <w:numPr>
          <w:ilvl w:val="1"/>
          <w:numId w:val="3"/>
        </w:numPr>
        <w:suppressAutoHyphens w:val="0"/>
        <w:autoSpaceDE/>
        <w:autoSpaceDN/>
        <w:adjustRightInd/>
        <w:spacing w:after="0" w:line="240" w:lineRule="auto"/>
        <w:textAlignment w:val="auto"/>
        <w:rPr>
          <w:rFonts w:eastAsia="Times New Roman"/>
        </w:rPr>
      </w:pPr>
      <w:r>
        <w:rPr>
          <w:rFonts w:eastAsia="Times New Roman"/>
        </w:rPr>
        <w:t xml:space="preserve">Quantity and application rate of product </w:t>
      </w:r>
      <w:r w:rsidR="00D86B9C">
        <w:rPr>
          <w:rFonts w:eastAsia="Times New Roman"/>
        </w:rPr>
        <w:t xml:space="preserve">(use </w:t>
      </w:r>
      <w:r>
        <w:rPr>
          <w:rFonts w:eastAsia="Times New Roman"/>
        </w:rPr>
        <w:t>standard units such as weight, volume, or number. Informal measures such as “½ bag” or “handful” should not be used</w:t>
      </w:r>
      <w:r w:rsidR="00D86B9C">
        <w:rPr>
          <w:rFonts w:eastAsia="Times New Roman"/>
        </w:rPr>
        <w:t>)</w:t>
      </w:r>
    </w:p>
    <w:p w14:paraId="4F027261" w14:textId="5D91E5CA" w:rsidR="00B31364" w:rsidRDefault="00B31364" w:rsidP="00B31364">
      <w:pPr>
        <w:numPr>
          <w:ilvl w:val="1"/>
          <w:numId w:val="3"/>
        </w:numPr>
        <w:suppressAutoHyphens w:val="0"/>
        <w:autoSpaceDE/>
        <w:autoSpaceDN/>
        <w:adjustRightInd/>
        <w:spacing w:after="0" w:line="240" w:lineRule="auto"/>
        <w:textAlignment w:val="auto"/>
        <w:rPr>
          <w:rFonts w:eastAsia="Times New Roman"/>
        </w:rPr>
      </w:pPr>
      <w:r>
        <w:rPr>
          <w:rFonts w:eastAsia="Times New Roman"/>
        </w:rPr>
        <w:t xml:space="preserve">Size of area treated </w:t>
      </w:r>
      <w:r w:rsidR="00D86B9C">
        <w:rPr>
          <w:rFonts w:eastAsia="Times New Roman"/>
        </w:rPr>
        <w:t>(</w:t>
      </w:r>
      <w:r>
        <w:rPr>
          <w:rFonts w:eastAsia="Times New Roman"/>
        </w:rPr>
        <w:t xml:space="preserve">expressed </w:t>
      </w:r>
      <w:r w:rsidR="00D86B9C">
        <w:rPr>
          <w:rFonts w:eastAsia="Times New Roman"/>
        </w:rPr>
        <w:t>in</w:t>
      </w:r>
      <w:r>
        <w:rPr>
          <w:rFonts w:eastAsia="Times New Roman"/>
        </w:rPr>
        <w:t xml:space="preserve"> m</w:t>
      </w:r>
      <w:r w:rsidRPr="005A5022">
        <w:rPr>
          <w:rFonts w:eastAsia="Times New Roman"/>
          <w:vertAlign w:val="superscript"/>
        </w:rPr>
        <w:t>2</w:t>
      </w:r>
      <w:r>
        <w:rPr>
          <w:rFonts w:eastAsia="Times New Roman"/>
        </w:rPr>
        <w:t xml:space="preserve"> </w:t>
      </w:r>
      <w:r w:rsidR="009B0403">
        <w:rPr>
          <w:rFonts w:eastAsia="Times New Roman"/>
        </w:rPr>
        <w:t>or</w:t>
      </w:r>
      <w:r>
        <w:rPr>
          <w:rFonts w:eastAsia="Times New Roman"/>
        </w:rPr>
        <w:t xml:space="preserve"> hectares</w:t>
      </w:r>
      <w:r w:rsidR="00D86B9C">
        <w:rPr>
          <w:rFonts w:eastAsia="Times New Roman"/>
        </w:rPr>
        <w:t>)</w:t>
      </w:r>
    </w:p>
    <w:p w14:paraId="2BEAC25D" w14:textId="77777777" w:rsidR="00B31364" w:rsidRDefault="00B31364" w:rsidP="00B31364">
      <w:pPr>
        <w:suppressAutoHyphens w:val="0"/>
        <w:autoSpaceDE/>
        <w:autoSpaceDN/>
        <w:adjustRightInd/>
        <w:spacing w:after="0" w:line="240" w:lineRule="auto"/>
        <w:textAlignment w:val="auto"/>
        <w:rPr>
          <w:rFonts w:eastAsia="Times New Roman"/>
        </w:rPr>
      </w:pPr>
    </w:p>
    <w:p w14:paraId="441937E4" w14:textId="4149CF0C" w:rsidR="00467122" w:rsidRPr="00467122" w:rsidRDefault="00467122" w:rsidP="00467122">
      <w:pPr>
        <w:pStyle w:val="BodyText"/>
        <w:spacing w:before="104" w:line="242" w:lineRule="auto"/>
        <w:ind w:left="0" w:right="-874"/>
        <w:rPr>
          <w:color w:val="auto"/>
        </w:rPr>
      </w:pPr>
      <w:r>
        <w:rPr>
          <w:color w:val="auto"/>
        </w:rPr>
        <w:t>A</w:t>
      </w:r>
      <w:r w:rsidRPr="001D5076">
        <w:rPr>
          <w:color w:val="auto"/>
        </w:rPr>
        <w:t xml:space="preserve"> </w:t>
      </w:r>
      <w:r>
        <w:rPr>
          <w:color w:val="auto"/>
        </w:rPr>
        <w:t>c</w:t>
      </w:r>
      <w:r w:rsidRPr="001D5076">
        <w:rPr>
          <w:color w:val="auto"/>
        </w:rPr>
        <w:t>hemical record keeping template</w:t>
      </w:r>
      <w:r>
        <w:rPr>
          <w:color w:val="auto"/>
        </w:rPr>
        <w:t xml:space="preserve"> is provided in </w:t>
      </w:r>
      <w:r w:rsidRPr="00235CA6">
        <w:rPr>
          <w:b/>
          <w:bCs/>
          <w:color w:val="auto"/>
        </w:rPr>
        <w:t>Appendix 1</w:t>
      </w:r>
      <w:r>
        <w:rPr>
          <w:b/>
          <w:bCs/>
          <w:color w:val="auto"/>
        </w:rPr>
        <w:t>.</w:t>
      </w:r>
      <w:r>
        <w:rPr>
          <w:color w:val="auto"/>
        </w:rPr>
        <w:t xml:space="preserve"> Local governments can adapt the template to suit their needs. Opening the document in Excel </w:t>
      </w:r>
      <w:r w:rsidR="00AA758C">
        <w:rPr>
          <w:color w:val="auto"/>
        </w:rPr>
        <w:t xml:space="preserve">(right click the table &gt; Object &gt; Open) </w:t>
      </w:r>
      <w:r>
        <w:rPr>
          <w:color w:val="auto"/>
        </w:rPr>
        <w:t>will enable drop-down functionality for easier data entry.</w:t>
      </w:r>
    </w:p>
    <w:p w14:paraId="772E2F36" w14:textId="48817BE1" w:rsidR="00B31364" w:rsidRDefault="00B31364" w:rsidP="00B31364">
      <w:pPr>
        <w:suppressAutoHyphens w:val="0"/>
        <w:autoSpaceDE/>
        <w:autoSpaceDN/>
        <w:adjustRightInd/>
        <w:spacing w:after="0" w:line="240" w:lineRule="auto"/>
        <w:textAlignment w:val="auto"/>
        <w:rPr>
          <w:rFonts w:eastAsia="Times New Roman"/>
        </w:rPr>
      </w:pPr>
      <w:r>
        <w:rPr>
          <w:rFonts w:eastAsia="Times New Roman"/>
        </w:rPr>
        <w:t xml:space="preserve">Local governments should also be aware of record keeping </w:t>
      </w:r>
      <w:r w:rsidR="00467122">
        <w:rPr>
          <w:rFonts w:eastAsia="Times New Roman"/>
        </w:rPr>
        <w:t>obligations</w:t>
      </w:r>
      <w:r w:rsidR="000E7A07">
        <w:rPr>
          <w:rFonts w:eastAsia="Times New Roman"/>
        </w:rPr>
        <w:t xml:space="preserve"> for mosquito control chemicals</w:t>
      </w:r>
      <w:r>
        <w:rPr>
          <w:rFonts w:eastAsia="Times New Roman"/>
        </w:rPr>
        <w:t xml:space="preserve"> under</w:t>
      </w:r>
      <w:r w:rsidR="00261B23">
        <w:rPr>
          <w:rFonts w:eastAsia="Times New Roman"/>
        </w:rPr>
        <w:t xml:space="preserve"> </w:t>
      </w:r>
      <w:r w:rsidR="00D86B9C">
        <w:rPr>
          <w:rFonts w:eastAsia="Times New Roman"/>
        </w:rPr>
        <w:t>the following legislation</w:t>
      </w:r>
      <w:r w:rsidR="009B6AC3">
        <w:rPr>
          <w:rFonts w:eastAsia="Times New Roman"/>
        </w:rPr>
        <w:t>:</w:t>
      </w:r>
      <w:r w:rsidR="00525635">
        <w:rPr>
          <w:rFonts w:eastAsia="Times New Roman"/>
        </w:rPr>
        <w:t xml:space="preserve"> </w:t>
      </w:r>
    </w:p>
    <w:p w14:paraId="41D60FFF" w14:textId="77777777" w:rsidR="00B31364" w:rsidRDefault="00B31364" w:rsidP="00B31364">
      <w:pPr>
        <w:suppressAutoHyphens w:val="0"/>
        <w:autoSpaceDE/>
        <w:autoSpaceDN/>
        <w:adjustRightInd/>
        <w:spacing w:after="0" w:line="240" w:lineRule="auto"/>
        <w:textAlignment w:val="auto"/>
        <w:rPr>
          <w:rFonts w:eastAsia="Times New Roman"/>
        </w:rPr>
      </w:pPr>
    </w:p>
    <w:p w14:paraId="0EB1903D" w14:textId="4CF726E3" w:rsidR="00D86B9C" w:rsidRDefault="00D86B9C" w:rsidP="00B31364">
      <w:pPr>
        <w:pStyle w:val="ListParagraph"/>
        <w:numPr>
          <w:ilvl w:val="0"/>
          <w:numId w:val="4"/>
        </w:numPr>
        <w:spacing w:after="0" w:line="240" w:lineRule="auto"/>
        <w:rPr>
          <w:rFonts w:eastAsia="Times New Roman"/>
        </w:rPr>
      </w:pPr>
      <w:r w:rsidRPr="005F29E9">
        <w:rPr>
          <w:rFonts w:eastAsia="Times New Roman"/>
          <w:i/>
          <w:iCs/>
        </w:rPr>
        <w:t>Biosecurity and Agricultural Management Act 2007</w:t>
      </w:r>
    </w:p>
    <w:p w14:paraId="4C307A56" w14:textId="0514EC15" w:rsidR="00B31364" w:rsidRDefault="00B31364" w:rsidP="00B31364">
      <w:pPr>
        <w:pStyle w:val="ListParagraph"/>
        <w:numPr>
          <w:ilvl w:val="0"/>
          <w:numId w:val="4"/>
        </w:numPr>
        <w:spacing w:after="0" w:line="240" w:lineRule="auto"/>
        <w:rPr>
          <w:rFonts w:eastAsia="Times New Roman"/>
        </w:rPr>
      </w:pPr>
      <w:r>
        <w:rPr>
          <w:rFonts w:eastAsia="Times New Roman"/>
        </w:rPr>
        <w:t>Biosecurity and Agricultural Management (Agricultural Chemical Record Keeping) Regulations 2020</w:t>
      </w:r>
    </w:p>
    <w:p w14:paraId="7AD200C4" w14:textId="725AD460" w:rsidR="00B31364" w:rsidRPr="005F29E9" w:rsidRDefault="00B31364" w:rsidP="00B31364">
      <w:pPr>
        <w:pStyle w:val="ListParagraph"/>
        <w:numPr>
          <w:ilvl w:val="0"/>
          <w:numId w:val="4"/>
        </w:numPr>
        <w:spacing w:after="0" w:line="240" w:lineRule="auto"/>
        <w:rPr>
          <w:rFonts w:eastAsia="Times New Roman"/>
        </w:rPr>
      </w:pPr>
      <w:r>
        <w:rPr>
          <w:rFonts w:eastAsia="Times New Roman"/>
        </w:rPr>
        <w:t>Biosecurity and Agricultural Management (Aerial Application) Regulations 20</w:t>
      </w:r>
      <w:r w:rsidR="007277ED">
        <w:rPr>
          <w:rFonts w:eastAsia="Times New Roman"/>
        </w:rPr>
        <w:t>18</w:t>
      </w:r>
    </w:p>
    <w:p w14:paraId="65746300" w14:textId="1BFCEA26" w:rsidR="00B31364" w:rsidRDefault="00467122" w:rsidP="00B31364">
      <w:pPr>
        <w:pStyle w:val="BodyText"/>
        <w:spacing w:before="104" w:line="242" w:lineRule="auto"/>
        <w:ind w:left="0" w:right="-874"/>
        <w:rPr>
          <w:color w:val="FF0000"/>
        </w:rPr>
      </w:pPr>
      <w:r>
        <w:rPr>
          <w:rFonts w:eastAsia="Times New Roman"/>
        </w:rPr>
        <w:t xml:space="preserve">The Department of Primary Industries and Regional Development administers this legislation and </w:t>
      </w:r>
      <w:r w:rsidR="00336547">
        <w:rPr>
          <w:rFonts w:eastAsia="Times New Roman"/>
        </w:rPr>
        <w:t>can</w:t>
      </w:r>
      <w:r>
        <w:rPr>
          <w:rFonts w:eastAsia="Times New Roman"/>
        </w:rPr>
        <w:t xml:space="preserve"> be contacted for further information.</w:t>
      </w:r>
    </w:p>
    <w:p w14:paraId="2D4CC115" w14:textId="77777777" w:rsidR="001F717E" w:rsidRDefault="001F717E" w:rsidP="00B31364">
      <w:pPr>
        <w:pStyle w:val="BodyText"/>
        <w:spacing w:before="104" w:line="242" w:lineRule="auto"/>
        <w:ind w:left="0" w:right="-874"/>
        <w:rPr>
          <w:color w:val="auto"/>
        </w:rPr>
      </w:pPr>
    </w:p>
    <w:p w14:paraId="4C71F827" w14:textId="07C313FB" w:rsidR="00235CA6" w:rsidRDefault="00235CA6" w:rsidP="00B31364">
      <w:pPr>
        <w:pStyle w:val="BodyText"/>
        <w:spacing w:before="104" w:line="242" w:lineRule="auto"/>
        <w:ind w:left="0" w:right="-874"/>
        <w:rPr>
          <w:color w:val="auto"/>
        </w:rPr>
      </w:pPr>
      <w:r w:rsidRPr="00467122">
        <w:rPr>
          <w:color w:val="231F20"/>
          <w:sz w:val="40"/>
        </w:rPr>
        <w:t>Further information</w:t>
      </w:r>
    </w:p>
    <w:p w14:paraId="4B49CC41" w14:textId="77777777" w:rsidR="00235CA6" w:rsidRDefault="00235CA6" w:rsidP="00B31364">
      <w:pPr>
        <w:pStyle w:val="BodyText"/>
        <w:spacing w:before="104" w:line="242" w:lineRule="auto"/>
        <w:ind w:left="0" w:right="-874"/>
        <w:rPr>
          <w:color w:val="auto"/>
        </w:rPr>
      </w:pPr>
      <w:r>
        <w:rPr>
          <w:color w:val="auto"/>
        </w:rPr>
        <w:t>Medical Entomology</w:t>
      </w:r>
    </w:p>
    <w:p w14:paraId="692DBC84" w14:textId="77777777" w:rsidR="00235CA6" w:rsidRDefault="00235CA6" w:rsidP="00B31364">
      <w:pPr>
        <w:pStyle w:val="BodyText"/>
        <w:spacing w:before="104" w:line="242" w:lineRule="auto"/>
        <w:ind w:left="0" w:right="-874"/>
        <w:rPr>
          <w:color w:val="auto"/>
        </w:rPr>
      </w:pPr>
      <w:r>
        <w:rPr>
          <w:color w:val="auto"/>
        </w:rPr>
        <w:t xml:space="preserve">E: </w:t>
      </w:r>
      <w:hyperlink r:id="rId19" w:history="1">
        <w:r w:rsidRPr="00DC52B8">
          <w:rPr>
            <w:rStyle w:val="Hyperlink"/>
          </w:rPr>
          <w:t>medical.entomology@health.wa.gov.au</w:t>
        </w:r>
      </w:hyperlink>
      <w:r>
        <w:rPr>
          <w:color w:val="auto"/>
        </w:rPr>
        <w:t xml:space="preserve"> </w:t>
      </w:r>
    </w:p>
    <w:p w14:paraId="1AA60B2B" w14:textId="77777777" w:rsidR="00235CA6" w:rsidRDefault="00235CA6" w:rsidP="00B31364">
      <w:pPr>
        <w:pStyle w:val="BodyText"/>
        <w:spacing w:before="104" w:line="242" w:lineRule="auto"/>
        <w:ind w:left="0" w:right="-874"/>
        <w:rPr>
          <w:color w:val="auto"/>
        </w:rPr>
      </w:pPr>
      <w:r>
        <w:rPr>
          <w:color w:val="auto"/>
        </w:rPr>
        <w:t xml:space="preserve">T: (08) 9285 5500 </w:t>
      </w:r>
    </w:p>
    <w:p w14:paraId="6F0723B8" w14:textId="77777777" w:rsidR="00E63D75" w:rsidRDefault="00E63D75" w:rsidP="00365C81">
      <w:pPr>
        <w:sectPr w:rsidR="00E63D75" w:rsidSect="007A04AA">
          <w:headerReference w:type="default" r:id="rId20"/>
          <w:footerReference w:type="default" r:id="rId21"/>
          <w:headerReference w:type="first" r:id="rId22"/>
          <w:pgSz w:w="11906" w:h="16838" w:code="9"/>
          <w:pgMar w:top="1560" w:right="1440" w:bottom="1440" w:left="567" w:header="0" w:footer="0" w:gutter="0"/>
          <w:cols w:space="708"/>
          <w:docGrid w:linePitch="360"/>
        </w:sectPr>
      </w:pPr>
    </w:p>
    <w:p w14:paraId="7FF24566" w14:textId="77777777" w:rsidR="007118CB" w:rsidRDefault="007118CB" w:rsidP="00365C81"/>
    <w:p w14:paraId="0C5D4821" w14:textId="77777777" w:rsidR="006C7D64" w:rsidRDefault="006C7D64" w:rsidP="006160DD">
      <w:pPr>
        <w:pStyle w:val="BodyText"/>
        <w:spacing w:before="104" w:line="242" w:lineRule="auto"/>
        <w:ind w:left="0" w:right="-874"/>
        <w:rPr>
          <w:color w:val="231F20"/>
        </w:rPr>
      </w:pPr>
    </w:p>
    <w:p w14:paraId="71A4C704" w14:textId="77777777" w:rsidR="00E63D75" w:rsidRDefault="00E63D75" w:rsidP="00D204EF">
      <w:pPr>
        <w:pStyle w:val="BodyText"/>
        <w:spacing w:before="104" w:line="242" w:lineRule="auto"/>
        <w:ind w:left="0"/>
        <w:rPr>
          <w:color w:val="231F20"/>
        </w:rPr>
      </w:pPr>
    </w:p>
    <w:p w14:paraId="5973EB06" w14:textId="77777777" w:rsidR="00E63D75" w:rsidRPr="001B2831" w:rsidRDefault="00E63D75" w:rsidP="00E63D75">
      <w:pPr>
        <w:pStyle w:val="Heading1"/>
        <w:jc w:val="center"/>
        <w:rPr>
          <w:b/>
          <w:bCs/>
        </w:rPr>
      </w:pPr>
      <w:r w:rsidRPr="001B2831">
        <w:rPr>
          <w:b/>
          <w:bCs/>
        </w:rPr>
        <w:t>APPENDIX 1 CHEMICAL TREATMENT RECORD TEMPLATE</w:t>
      </w:r>
    </w:p>
    <w:p w14:paraId="300A00BC" w14:textId="77777777" w:rsidR="001D32BF" w:rsidRDefault="001D32BF" w:rsidP="00E63D75">
      <w:pPr>
        <w:pStyle w:val="Heading1"/>
        <w:jc w:val="center"/>
      </w:pPr>
    </w:p>
    <w:bookmarkStart w:id="0" w:name="_MON_1822130110"/>
    <w:bookmarkEnd w:id="0"/>
    <w:p w14:paraId="0EE2941F" w14:textId="7E587065" w:rsidR="00E63D75" w:rsidRDefault="00A03497" w:rsidP="00D204EF">
      <w:pPr>
        <w:pStyle w:val="BodyText"/>
        <w:spacing w:before="104" w:line="242" w:lineRule="auto"/>
        <w:ind w:left="0" w:right="-874"/>
        <w:jc w:val="center"/>
        <w:rPr>
          <w:color w:val="231F20"/>
        </w:rPr>
      </w:pPr>
      <w:r>
        <w:rPr>
          <w:color w:val="231F20"/>
        </w:rPr>
        <w:object w:dxaOrig="14807" w:dyaOrig="7139" w14:anchorId="47C99D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0.25pt;height:357pt" o:ole="">
            <v:imagedata r:id="rId23" o:title=""/>
          </v:shape>
          <o:OLEObject Type="Embed" ProgID="Excel.Sheet.12" ShapeID="_x0000_i1025" DrawAspect="Content" ObjectID="_1822473044" r:id="rId24"/>
        </w:object>
      </w:r>
    </w:p>
    <w:sectPr w:rsidR="00E63D75" w:rsidSect="00467122">
      <w:footerReference w:type="default" r:id="rId25"/>
      <w:pgSz w:w="16838" w:h="11906" w:orient="landscape" w:code="9"/>
      <w:pgMar w:top="567" w:right="1245" w:bottom="284" w:left="28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CB111" w14:textId="77777777" w:rsidR="002E1196" w:rsidRDefault="002E1196" w:rsidP="008E0F55">
      <w:pPr>
        <w:spacing w:after="0" w:line="240" w:lineRule="auto"/>
      </w:pPr>
      <w:r>
        <w:separator/>
      </w:r>
    </w:p>
  </w:endnote>
  <w:endnote w:type="continuationSeparator" w:id="0">
    <w:p w14:paraId="755C43C0" w14:textId="77777777" w:rsidR="002E1196" w:rsidRDefault="002E1196" w:rsidP="008E0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Std Cond">
    <w:altName w:val="Arial"/>
    <w:panose1 w:val="00000000000000000000"/>
    <w:charset w:val="00"/>
    <w:family w:val="swiss"/>
    <w:notTrueType/>
    <w:pitch w:val="variable"/>
    <w:sig w:usb0="800000AF" w:usb1="4000204A" w:usb2="00000000" w:usb3="00000000" w:csb0="00000001" w:csb1="00000000"/>
  </w:font>
  <w:font w:name="Arial MT Std Light Cond">
    <w:altName w:val="Arial"/>
    <w:panose1 w:val="00000000000000000000"/>
    <w:charset w:val="00"/>
    <w:family w:val="swiss"/>
    <w:notTrueType/>
    <w:pitch w:val="variable"/>
    <w:sig w:usb0="800000AF" w:usb1="4000204A" w:usb2="00000000" w:usb3="00000000" w:csb0="00000001" w:csb1="00000000"/>
  </w:font>
  <w:font w:name="AktivGrotesk-Regular">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FB476" w14:textId="77777777" w:rsidR="000470E6" w:rsidRDefault="00C86668" w:rsidP="007D7378">
    <w:pPr>
      <w:pStyle w:val="Footer"/>
    </w:pPr>
    <w:r>
      <w:rPr>
        <w:noProof/>
      </w:rPr>
      <w:drawing>
        <wp:anchor distT="0" distB="0" distL="114300" distR="114300" simplePos="0" relativeHeight="251662336" behindDoc="0" locked="0" layoutInCell="1" allowOverlap="1" wp14:anchorId="11D89AE4" wp14:editId="3DBAE79B">
          <wp:simplePos x="0" y="0"/>
          <wp:positionH relativeFrom="column">
            <wp:posOffset>-360045</wp:posOffset>
          </wp:positionH>
          <wp:positionV relativeFrom="paragraph">
            <wp:posOffset>-2272665</wp:posOffset>
          </wp:positionV>
          <wp:extent cx="7559675" cy="2447925"/>
          <wp:effectExtent l="0" t="0" r="3175" b="9525"/>
          <wp:wrapNone/>
          <wp:docPr id="349806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378">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1E645" w14:textId="77777777" w:rsidR="007D7378" w:rsidRDefault="006160DD">
    <w:pPr>
      <w:pStyle w:val="Footer"/>
    </w:pPr>
    <w:r>
      <w:rPr>
        <w:noProof/>
      </w:rPr>
      <w:drawing>
        <wp:anchor distT="0" distB="0" distL="114300" distR="114300" simplePos="0" relativeHeight="251661312" behindDoc="1" locked="0" layoutInCell="1" allowOverlap="1" wp14:anchorId="578FAC2F" wp14:editId="3DCD6423">
          <wp:simplePos x="0" y="0"/>
          <wp:positionH relativeFrom="page">
            <wp:align>right</wp:align>
          </wp:positionH>
          <wp:positionV relativeFrom="paragraph">
            <wp:posOffset>-1509347</wp:posOffset>
          </wp:positionV>
          <wp:extent cx="7560000" cy="2098800"/>
          <wp:effectExtent l="0" t="0" r="3175" b="0"/>
          <wp:wrapNone/>
          <wp:docPr id="1090302304" name="Picture 109030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2098800"/>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E65E4" w14:textId="77777777" w:rsidR="00F720EA" w:rsidRPr="00F720EA" w:rsidRDefault="00F720EA" w:rsidP="00F720EA">
    <w:pPr>
      <w:pStyle w:val="BodyCopy-Regular"/>
      <w:rPr>
        <w:rFonts w:ascii="Arial MT Std Cond" w:hAnsi="Arial MT Std Cond" w:cs="Arial MT Std Cond"/>
        <w:color w:val="154734"/>
      </w:rPr>
    </w:pPr>
    <w:r w:rsidRPr="00F720EA">
      <w:rPr>
        <w:rFonts w:ascii="Arial MT Std Cond" w:hAnsi="Arial MT Std Cond" w:cs="Arial MT Std Cond"/>
        <w:b/>
        <w:bCs/>
        <w:color w:val="154734"/>
      </w:rPr>
      <w:t>This document can be made available in alternative formats on request for a person</w:t>
    </w:r>
    <w:r>
      <w:rPr>
        <w:rFonts w:ascii="Arial MT Std Cond" w:hAnsi="Arial MT Std Cond" w:cs="Arial MT Std Cond"/>
        <w:b/>
        <w:bCs/>
        <w:color w:val="154734"/>
      </w:rPr>
      <w:t xml:space="preserve"> </w:t>
    </w:r>
    <w:r w:rsidRPr="00F720EA">
      <w:rPr>
        <w:rFonts w:ascii="Arial MT Std Cond" w:hAnsi="Arial MT Std Cond" w:cs="Arial MT Std Cond"/>
        <w:b/>
        <w:bCs/>
        <w:color w:val="154734"/>
      </w:rPr>
      <w:t>with disability.</w:t>
    </w:r>
  </w:p>
  <w:p w14:paraId="73179945" w14:textId="77777777" w:rsidR="00F720EA" w:rsidRDefault="00F720EA" w:rsidP="00F720EA">
    <w:pPr>
      <w:pStyle w:val="BodyCopy-Regular"/>
      <w:rPr>
        <w:rFonts w:ascii="Arial MT Std Cond" w:hAnsi="Arial MT Std Cond" w:cs="Arial MT Std Cond"/>
      </w:rPr>
    </w:pPr>
    <w:r>
      <w:rPr>
        <w:rFonts w:ascii="Arial MT Std Cond" w:hAnsi="Arial MT Std Cond" w:cs="Arial MT Std Cond"/>
      </w:rPr>
      <w:t>© Department of Health 2025</w:t>
    </w:r>
  </w:p>
  <w:p w14:paraId="6B5FDACF" w14:textId="77777777" w:rsidR="00F720EA" w:rsidRDefault="00F720EA" w:rsidP="00F720EA">
    <w:pPr>
      <w:pStyle w:val="Footer"/>
      <w:rPr>
        <w:rFonts w:ascii="Arial MT Std Cond" w:hAnsi="Arial MT Std Cond"/>
      </w:rPr>
    </w:pPr>
    <w:r>
      <w:rPr>
        <w:rFonts w:ascii="Arial MT Std Cond" w:hAnsi="Arial MT Std Cond"/>
      </w:rPr>
      <w:t>Copyright to this material is vested in the State of Western Australia unless otherwise indicated. Apart from any fair dealing for the purposes of private study, research, criticism or review, as permitted under the provisions of the Copyright Act 1968, no part may be reproduced or re-used for any purposes whatsoever without written permission of the State of Western Australia.</w:t>
    </w:r>
  </w:p>
  <w:p w14:paraId="575A2305" w14:textId="77777777" w:rsidR="00F720EA" w:rsidRDefault="00F720EA" w:rsidP="00F720EA">
    <w:pPr>
      <w:pStyle w:val="Footer"/>
      <w:rPr>
        <w:rFonts w:ascii="Arial MT Std Cond" w:hAnsi="Arial MT Std Cond"/>
      </w:rPr>
    </w:pPr>
  </w:p>
  <w:p w14:paraId="37FE5F58" w14:textId="77777777" w:rsidR="00F720EA" w:rsidRDefault="00F720EA" w:rsidP="00F720EA">
    <w:pPr>
      <w:rPr>
        <w:rFonts w:ascii="Arial MT Std Light Cond" w:hAnsi="Arial MT Std Light Cond" w:cs="Arial MT Std Light Cond"/>
        <w:color w:val="30683B"/>
        <w:sz w:val="36"/>
        <w:szCs w:val="36"/>
      </w:rPr>
    </w:pPr>
    <w:r>
      <w:rPr>
        <w:rFonts w:ascii="Arial MT Std Light Cond" w:hAnsi="Arial MT Std Light Cond" w:cs="Arial MT Std Light Cond"/>
        <w:color w:val="30683B"/>
        <w:sz w:val="36"/>
        <w:szCs w:val="36"/>
      </w:rPr>
      <w:t>health.wa.gov.au</w:t>
    </w:r>
  </w:p>
  <w:p w14:paraId="349C755B" w14:textId="77777777" w:rsidR="00F720EA" w:rsidRDefault="00F720EA" w:rsidP="00F720EA">
    <w:pPr>
      <w:pStyle w:val="Footer"/>
      <w:rPr>
        <w:rFonts w:ascii="Arial MT Std Cond" w:hAnsi="Arial MT Std Cond"/>
      </w:rPr>
    </w:pPr>
  </w:p>
  <w:p w14:paraId="714EFB59" w14:textId="77777777" w:rsidR="006160DD" w:rsidRDefault="006160DD" w:rsidP="00F720EA">
    <w:pPr>
      <w:pStyle w:val="Footer"/>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F66CC" w14:textId="77777777" w:rsidR="00E63D75" w:rsidRDefault="00E63D75" w:rsidP="00F720EA">
    <w:pPr>
      <w:pStyle w:val="Footer"/>
      <w:rPr>
        <w:rFonts w:ascii="Arial MT Std Cond" w:hAnsi="Arial MT Std Cond"/>
      </w:rPr>
    </w:pPr>
  </w:p>
  <w:p w14:paraId="0EF77202" w14:textId="77777777" w:rsidR="00E63D75" w:rsidRDefault="00E63D75" w:rsidP="00F720EA">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4A428" w14:textId="77777777" w:rsidR="002E1196" w:rsidRDefault="002E1196" w:rsidP="008E0F55">
      <w:pPr>
        <w:spacing w:after="0" w:line="240" w:lineRule="auto"/>
      </w:pPr>
      <w:r>
        <w:separator/>
      </w:r>
    </w:p>
  </w:footnote>
  <w:footnote w:type="continuationSeparator" w:id="0">
    <w:p w14:paraId="0939A03B" w14:textId="77777777" w:rsidR="002E1196" w:rsidRDefault="002E1196" w:rsidP="008E0F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BAFD9" w14:textId="77777777" w:rsidR="007D7378" w:rsidRDefault="007D7378">
    <w:pPr>
      <w:pStyle w:val="Header"/>
      <w:rPr>
        <w:noProof/>
      </w:rPr>
    </w:pPr>
    <w:r>
      <w:rPr>
        <w:noProof/>
      </w:rPr>
      <w:drawing>
        <wp:anchor distT="0" distB="0" distL="114300" distR="114300" simplePos="0" relativeHeight="251659264" behindDoc="1" locked="0" layoutInCell="1" allowOverlap="1" wp14:anchorId="01F83FDB" wp14:editId="2BB675F9">
          <wp:simplePos x="0" y="0"/>
          <wp:positionH relativeFrom="page">
            <wp:align>right</wp:align>
          </wp:positionH>
          <wp:positionV relativeFrom="page">
            <wp:align>top</wp:align>
          </wp:positionV>
          <wp:extent cx="7560000" cy="1879200"/>
          <wp:effectExtent l="0" t="0" r="3175" b="6985"/>
          <wp:wrapNone/>
          <wp:docPr id="932735293" name="Picture 932735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87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5E010" w14:textId="77777777" w:rsidR="007D7378" w:rsidRDefault="007D7378">
    <w:pPr>
      <w:pStyle w:val="Header"/>
      <w:rPr>
        <w:noProof/>
      </w:rPr>
    </w:pPr>
  </w:p>
  <w:p w14:paraId="7211A38C" w14:textId="77777777" w:rsidR="007D7378" w:rsidRDefault="007D7378">
    <w:pPr>
      <w:pStyle w:val="Header"/>
    </w:pP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C6A01" w14:textId="77777777" w:rsidR="007D7378" w:rsidRDefault="007D7378">
    <w:pPr>
      <w:pStyle w:val="Header"/>
    </w:pPr>
    <w:r>
      <w:rPr>
        <w:noProof/>
      </w:rPr>
      <w:drawing>
        <wp:inline distT="0" distB="0" distL="0" distR="0" wp14:anchorId="465409CA" wp14:editId="2108541D">
          <wp:extent cx="6280150" cy="603885"/>
          <wp:effectExtent l="0" t="0" r="6350" b="5715"/>
          <wp:docPr id="911928283" name="Picture 91192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0150" cy="60388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EFC58" w14:textId="77777777" w:rsidR="00E63D75" w:rsidRDefault="00E63D75">
    <w:pPr>
      <w:pStyle w:val="Header"/>
    </w:pPr>
    <w:r>
      <w:rPr>
        <w:noProof/>
      </w:rPr>
      <w:drawing>
        <wp:anchor distT="0" distB="0" distL="114300" distR="114300" simplePos="0" relativeHeight="251664384" behindDoc="1" locked="0" layoutInCell="1" allowOverlap="1" wp14:anchorId="0B875D1F" wp14:editId="630C2FE6">
          <wp:simplePos x="0" y="0"/>
          <wp:positionH relativeFrom="page">
            <wp:posOffset>3152775</wp:posOffset>
          </wp:positionH>
          <wp:positionV relativeFrom="page">
            <wp:posOffset>0</wp:posOffset>
          </wp:positionV>
          <wp:extent cx="7560000" cy="1879200"/>
          <wp:effectExtent l="0" t="0" r="3175" b="6985"/>
          <wp:wrapNone/>
          <wp:docPr id="145413688" name="Picture 14541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87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A37B70" w14:textId="77777777" w:rsidR="006160DD" w:rsidRDefault="006160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A42D" w14:textId="77777777" w:rsidR="007D7378" w:rsidRDefault="007D73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B0C7A"/>
    <w:multiLevelType w:val="hybridMultilevel"/>
    <w:tmpl w:val="C80045B8"/>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 w15:restartNumberingAfterBreak="0">
    <w:nsid w:val="321455C0"/>
    <w:multiLevelType w:val="hybridMultilevel"/>
    <w:tmpl w:val="C3542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ABF5FB1"/>
    <w:multiLevelType w:val="hybridMultilevel"/>
    <w:tmpl w:val="A34C1224"/>
    <w:lvl w:ilvl="0" w:tplc="184A2CBC">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C4D7180"/>
    <w:multiLevelType w:val="hybridMultilevel"/>
    <w:tmpl w:val="FE20A2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389042330">
    <w:abstractNumId w:val="2"/>
  </w:num>
  <w:num w:numId="2" w16cid:durableId="478962014">
    <w:abstractNumId w:val="0"/>
  </w:num>
  <w:num w:numId="3" w16cid:durableId="30767560">
    <w:abstractNumId w:val="3"/>
  </w:num>
  <w:num w:numId="4" w16cid:durableId="10079497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ED4"/>
    <w:rsid w:val="000470E6"/>
    <w:rsid w:val="00054040"/>
    <w:rsid w:val="00091F8E"/>
    <w:rsid w:val="000A0551"/>
    <w:rsid w:val="000A3098"/>
    <w:rsid w:val="000A3724"/>
    <w:rsid w:val="000E7A07"/>
    <w:rsid w:val="001B2831"/>
    <w:rsid w:val="001C01BA"/>
    <w:rsid w:val="001D32BF"/>
    <w:rsid w:val="001F717E"/>
    <w:rsid w:val="001F7C20"/>
    <w:rsid w:val="00205ED4"/>
    <w:rsid w:val="00235CA6"/>
    <w:rsid w:val="00261B23"/>
    <w:rsid w:val="002E1196"/>
    <w:rsid w:val="003063B3"/>
    <w:rsid w:val="00336547"/>
    <w:rsid w:val="00365C81"/>
    <w:rsid w:val="00383217"/>
    <w:rsid w:val="003A13D5"/>
    <w:rsid w:val="003A28A2"/>
    <w:rsid w:val="003C57EC"/>
    <w:rsid w:val="00467122"/>
    <w:rsid w:val="004B4C72"/>
    <w:rsid w:val="00507C49"/>
    <w:rsid w:val="0051038C"/>
    <w:rsid w:val="0051324D"/>
    <w:rsid w:val="0051578E"/>
    <w:rsid w:val="00525635"/>
    <w:rsid w:val="00594610"/>
    <w:rsid w:val="005B5793"/>
    <w:rsid w:val="006160DD"/>
    <w:rsid w:val="00697B00"/>
    <w:rsid w:val="006C7D64"/>
    <w:rsid w:val="007118CB"/>
    <w:rsid w:val="007277ED"/>
    <w:rsid w:val="007364E1"/>
    <w:rsid w:val="0076547D"/>
    <w:rsid w:val="00780721"/>
    <w:rsid w:val="007A04AA"/>
    <w:rsid w:val="007A4A6F"/>
    <w:rsid w:val="007D7378"/>
    <w:rsid w:val="007E1A95"/>
    <w:rsid w:val="007F7E90"/>
    <w:rsid w:val="008E0F55"/>
    <w:rsid w:val="008E623C"/>
    <w:rsid w:val="00907137"/>
    <w:rsid w:val="009B0403"/>
    <w:rsid w:val="009B6AC3"/>
    <w:rsid w:val="009C1BD6"/>
    <w:rsid w:val="00A03497"/>
    <w:rsid w:val="00A0786E"/>
    <w:rsid w:val="00A8261D"/>
    <w:rsid w:val="00A85597"/>
    <w:rsid w:val="00AA758C"/>
    <w:rsid w:val="00AB241E"/>
    <w:rsid w:val="00AC6055"/>
    <w:rsid w:val="00AD4E1F"/>
    <w:rsid w:val="00B31364"/>
    <w:rsid w:val="00BC5730"/>
    <w:rsid w:val="00BC7403"/>
    <w:rsid w:val="00C86668"/>
    <w:rsid w:val="00CD62A8"/>
    <w:rsid w:val="00CE2AB6"/>
    <w:rsid w:val="00CF2BC3"/>
    <w:rsid w:val="00D074B1"/>
    <w:rsid w:val="00D204EF"/>
    <w:rsid w:val="00D522A7"/>
    <w:rsid w:val="00D86B9C"/>
    <w:rsid w:val="00DD422B"/>
    <w:rsid w:val="00E0468C"/>
    <w:rsid w:val="00E21411"/>
    <w:rsid w:val="00E63D75"/>
    <w:rsid w:val="00ED43C1"/>
    <w:rsid w:val="00F046FF"/>
    <w:rsid w:val="00F31773"/>
    <w:rsid w:val="00F32706"/>
    <w:rsid w:val="00F720EA"/>
    <w:rsid w:val="00F918B1"/>
    <w:rsid w:val="00F93EAF"/>
    <w:rsid w:val="00FC60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3624B"/>
  <w15:chartTrackingRefBased/>
  <w15:docId w15:val="{713862BF-A430-4613-99C4-C3C195762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365C81"/>
    <w:pPr>
      <w:suppressAutoHyphens/>
      <w:autoSpaceDE w:val="0"/>
      <w:autoSpaceDN w:val="0"/>
      <w:adjustRightInd w:val="0"/>
      <w:spacing w:after="113" w:line="300" w:lineRule="atLeast"/>
      <w:textAlignment w:val="center"/>
    </w:pPr>
    <w:rPr>
      <w:rFonts w:ascii="Arial" w:hAnsi="Arial" w:cs="Arial MT Std Cond"/>
      <w:color w:val="000000"/>
      <w:kern w:val="0"/>
      <w:sz w:val="24"/>
      <w:szCs w:val="24"/>
    </w:rPr>
  </w:style>
  <w:style w:type="paragraph" w:styleId="Heading1">
    <w:name w:val="heading 1"/>
    <w:basedOn w:val="Normal"/>
    <w:link w:val="Heading1Char"/>
    <w:uiPriority w:val="9"/>
    <w:qFormat/>
    <w:rsid w:val="00365C81"/>
    <w:pPr>
      <w:spacing w:before="404"/>
      <w:outlineLvl w:val="0"/>
    </w:pPr>
    <w:rPr>
      <w:color w:val="231F20"/>
      <w:sz w:val="40"/>
    </w:rPr>
  </w:style>
  <w:style w:type="paragraph" w:styleId="Heading2">
    <w:name w:val="heading 2"/>
    <w:aliases w:val="Subheading"/>
    <w:basedOn w:val="Normal"/>
    <w:next w:val="Normal"/>
    <w:link w:val="Heading2Char"/>
    <w:uiPriority w:val="9"/>
    <w:unhideWhenUsed/>
    <w:qFormat/>
    <w:rsid w:val="007118CB"/>
    <w:pPr>
      <w:spacing w:before="130"/>
      <w:outlineLvl w:val="1"/>
    </w:pPr>
    <w:rPr>
      <w:color w:val="231F20"/>
      <w:sz w:val="30"/>
    </w:rPr>
  </w:style>
  <w:style w:type="paragraph" w:styleId="Heading3">
    <w:name w:val="heading 3"/>
    <w:basedOn w:val="Normal"/>
    <w:next w:val="Normal"/>
    <w:link w:val="Heading3Char"/>
    <w:uiPriority w:val="9"/>
    <w:semiHidden/>
    <w:unhideWhenUsed/>
    <w:rsid w:val="007F7E90"/>
    <w:pPr>
      <w:outlineLvl w:val="2"/>
    </w:pPr>
    <w:rPr>
      <w:color w:val="30683B" w:themeColor="accent3"/>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6C7D64"/>
    <w:pPr>
      <w:spacing w:before="81"/>
      <w:ind w:left="106"/>
    </w:pPr>
  </w:style>
  <w:style w:type="character" w:customStyle="1" w:styleId="BodyTextChar">
    <w:name w:val="Body Text Char"/>
    <w:basedOn w:val="DefaultParagraphFont"/>
    <w:link w:val="BodyText"/>
    <w:uiPriority w:val="1"/>
    <w:rsid w:val="006C7D64"/>
    <w:rPr>
      <w:rFonts w:ascii="Arial MT Std Cond" w:eastAsia="Arial MT Std Cond" w:hAnsi="Arial MT Std Cond" w:cs="Arial MT Std Cond"/>
      <w:kern w:val="0"/>
      <w:sz w:val="24"/>
      <w:szCs w:val="24"/>
      <w:lang w:val="en-US"/>
      <w14:ligatures w14:val="none"/>
    </w:rPr>
  </w:style>
  <w:style w:type="paragraph" w:styleId="Title">
    <w:name w:val="Title"/>
    <w:basedOn w:val="BodyText"/>
    <w:link w:val="TitleChar"/>
    <w:uiPriority w:val="10"/>
    <w:qFormat/>
    <w:rsid w:val="00365C81"/>
    <w:pPr>
      <w:widowControl w:val="0"/>
      <w:spacing w:before="0" w:after="0" w:line="254" w:lineRule="auto"/>
      <w:ind w:left="0"/>
    </w:pPr>
    <w:rPr>
      <w:rFonts w:eastAsia="Arial MT Std Light Cond" w:cs="Arial MT Std Light Cond"/>
      <w:noProof/>
      <w:color w:val="2F683A"/>
      <w:sz w:val="68"/>
      <w:szCs w:val="68"/>
    </w:rPr>
  </w:style>
  <w:style w:type="character" w:customStyle="1" w:styleId="TitleChar">
    <w:name w:val="Title Char"/>
    <w:basedOn w:val="DefaultParagraphFont"/>
    <w:link w:val="Title"/>
    <w:uiPriority w:val="10"/>
    <w:rsid w:val="00365C81"/>
    <w:rPr>
      <w:rFonts w:ascii="Arial" w:eastAsia="Arial MT Std Light Cond" w:hAnsi="Arial" w:cs="Arial MT Std Light Cond"/>
      <w:noProof/>
      <w:color w:val="2F683A"/>
      <w:kern w:val="0"/>
      <w:sz w:val="68"/>
      <w:szCs w:val="68"/>
    </w:rPr>
  </w:style>
  <w:style w:type="paragraph" w:customStyle="1" w:styleId="Contentsheading1">
    <w:name w:val="Contents heading 1"/>
    <w:basedOn w:val="Heading1"/>
    <w:link w:val="Contentsheading1Char"/>
    <w:rsid w:val="007F7E90"/>
    <w:pPr>
      <w:spacing w:after="320"/>
      <w:ind w:left="108"/>
    </w:pPr>
  </w:style>
  <w:style w:type="character" w:customStyle="1" w:styleId="Contentsheading1Char">
    <w:name w:val="Contents heading 1 Char"/>
    <w:basedOn w:val="Heading1Char"/>
    <w:link w:val="Contentsheading1"/>
    <w:rsid w:val="007F7E90"/>
    <w:rPr>
      <w:rFonts w:ascii="Arial MT Std Cond" w:hAnsi="Arial MT Std Cond" w:cs="Arial MT Std Cond"/>
      <w:color w:val="231F20"/>
      <w:kern w:val="0"/>
      <w:sz w:val="40"/>
      <w:szCs w:val="24"/>
    </w:rPr>
  </w:style>
  <w:style w:type="character" w:customStyle="1" w:styleId="Heading1Char">
    <w:name w:val="Heading 1 Char"/>
    <w:basedOn w:val="DefaultParagraphFont"/>
    <w:link w:val="Heading1"/>
    <w:uiPriority w:val="9"/>
    <w:rsid w:val="00365C81"/>
    <w:rPr>
      <w:rFonts w:ascii="Arial" w:hAnsi="Arial" w:cs="Arial MT Std Cond"/>
      <w:color w:val="231F20"/>
      <w:kern w:val="0"/>
      <w:sz w:val="40"/>
      <w:szCs w:val="24"/>
    </w:rPr>
  </w:style>
  <w:style w:type="paragraph" w:customStyle="1" w:styleId="Contentsheading2">
    <w:name w:val="Contents heading 2"/>
    <w:basedOn w:val="Heading2"/>
    <w:link w:val="Contentsheading2Char"/>
    <w:rsid w:val="007F7E90"/>
    <w:pPr>
      <w:ind w:left="108"/>
    </w:pPr>
  </w:style>
  <w:style w:type="character" w:customStyle="1" w:styleId="Contentsheading2Char">
    <w:name w:val="Contents heading 2 Char"/>
    <w:basedOn w:val="Heading2Char"/>
    <w:link w:val="Contentsheading2"/>
    <w:rsid w:val="007F7E90"/>
    <w:rPr>
      <w:rFonts w:ascii="Arial MT Std Cond" w:hAnsi="Arial MT Std Cond" w:cs="Arial MT Std Cond"/>
      <w:color w:val="231F20"/>
      <w:kern w:val="0"/>
      <w:sz w:val="30"/>
      <w:szCs w:val="24"/>
    </w:rPr>
  </w:style>
  <w:style w:type="character" w:customStyle="1" w:styleId="Heading2Char">
    <w:name w:val="Heading 2 Char"/>
    <w:aliases w:val="Subheading Char"/>
    <w:basedOn w:val="DefaultParagraphFont"/>
    <w:link w:val="Heading2"/>
    <w:uiPriority w:val="9"/>
    <w:rsid w:val="007118CB"/>
    <w:rPr>
      <w:rFonts w:ascii="Arial" w:hAnsi="Arial" w:cs="Arial MT Std Cond"/>
      <w:color w:val="231F20"/>
      <w:kern w:val="0"/>
      <w:sz w:val="30"/>
      <w:szCs w:val="24"/>
    </w:rPr>
  </w:style>
  <w:style w:type="character" w:customStyle="1" w:styleId="Heading3Char">
    <w:name w:val="Heading 3 Char"/>
    <w:basedOn w:val="DefaultParagraphFont"/>
    <w:link w:val="Heading3"/>
    <w:uiPriority w:val="9"/>
    <w:semiHidden/>
    <w:rsid w:val="007F7E90"/>
    <w:rPr>
      <w:rFonts w:ascii="Arial MT Std Cond" w:hAnsi="Arial MT Std Cond" w:cs="Arial MT Std Cond"/>
      <w:color w:val="30683B" w:themeColor="accent3"/>
      <w:kern w:val="0"/>
      <w:sz w:val="30"/>
      <w:szCs w:val="30"/>
    </w:rPr>
  </w:style>
  <w:style w:type="paragraph" w:styleId="ListParagraph">
    <w:name w:val="List Paragraph"/>
    <w:uiPriority w:val="34"/>
    <w:qFormat/>
    <w:rsid w:val="007118CB"/>
    <w:pPr>
      <w:numPr>
        <w:numId w:val="1"/>
      </w:numPr>
      <w:ind w:left="360"/>
      <w:contextualSpacing/>
    </w:pPr>
    <w:rPr>
      <w:rFonts w:ascii="Arial" w:hAnsi="Arial" w:cs="Arial MT Std Cond"/>
      <w:color w:val="000000"/>
      <w:kern w:val="0"/>
      <w:sz w:val="24"/>
      <w:szCs w:val="24"/>
    </w:rPr>
  </w:style>
  <w:style w:type="paragraph" w:styleId="Header">
    <w:name w:val="header"/>
    <w:basedOn w:val="Normal"/>
    <w:link w:val="HeaderChar"/>
    <w:uiPriority w:val="99"/>
    <w:unhideWhenUsed/>
    <w:rsid w:val="008E0F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F55"/>
    <w:rPr>
      <w:rFonts w:ascii="Arial MT Std Cond" w:hAnsi="Arial MT Std Cond" w:cs="Arial MT Std Cond"/>
      <w:color w:val="000000"/>
      <w:kern w:val="0"/>
      <w:sz w:val="24"/>
      <w:szCs w:val="24"/>
    </w:rPr>
  </w:style>
  <w:style w:type="paragraph" w:styleId="Footer">
    <w:name w:val="footer"/>
    <w:basedOn w:val="Normal"/>
    <w:link w:val="FooterChar"/>
    <w:uiPriority w:val="99"/>
    <w:unhideWhenUsed/>
    <w:rsid w:val="008E0F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F55"/>
    <w:rPr>
      <w:rFonts w:ascii="Arial MT Std Cond" w:hAnsi="Arial MT Std Cond" w:cs="Arial MT Std Cond"/>
      <w:color w:val="000000"/>
      <w:kern w:val="0"/>
      <w:sz w:val="24"/>
      <w:szCs w:val="24"/>
    </w:rPr>
  </w:style>
  <w:style w:type="paragraph" w:customStyle="1" w:styleId="BodyCopy-Regular">
    <w:name w:val="Body Copy - Regular"/>
    <w:basedOn w:val="Normal"/>
    <w:uiPriority w:val="99"/>
    <w:rsid w:val="00697B00"/>
    <w:pPr>
      <w:spacing w:after="170"/>
    </w:pPr>
    <w:rPr>
      <w:rFonts w:ascii="AktivGrotesk-Regular" w:hAnsi="AktivGrotesk-Regular" w:cs="AktivGrotesk-Regular"/>
      <w:lang w:val="en-US"/>
    </w:rPr>
  </w:style>
  <w:style w:type="character" w:styleId="Hyperlink">
    <w:name w:val="Hyperlink"/>
    <w:basedOn w:val="DefaultParagraphFont"/>
    <w:uiPriority w:val="99"/>
    <w:unhideWhenUsed/>
    <w:rsid w:val="00235CA6"/>
    <w:rPr>
      <w:color w:val="0563C1" w:themeColor="hyperlink"/>
      <w:u w:val="single"/>
    </w:rPr>
  </w:style>
  <w:style w:type="character" w:styleId="UnresolvedMention">
    <w:name w:val="Unresolved Mention"/>
    <w:basedOn w:val="DefaultParagraphFont"/>
    <w:uiPriority w:val="99"/>
    <w:semiHidden/>
    <w:unhideWhenUsed/>
    <w:rsid w:val="00235C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Excel_Worksheet.xlsx"/><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8.emf"/><Relationship Id="rId10" Type="http://schemas.openxmlformats.org/officeDocument/2006/relationships/footnotes" Target="footnotes.xml"/><Relationship Id="rId19" Type="http://schemas.openxmlformats.org/officeDocument/2006/relationships/hyperlink" Target="mailto:medical.entomology@health.wa.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212298\Desktop\BAM%20Regs\v2%20CLAG%20chemical%20record%20keeping.dotx" TargetMode="External"/></Relationships>
</file>

<file path=word/theme/theme1.xml><?xml version="1.0" encoding="utf-8"?>
<a:theme xmlns:a="http://schemas.openxmlformats.org/drawingml/2006/main" name="Office Theme">
  <a:themeElements>
    <a:clrScheme name="Department of Health">
      <a:dk1>
        <a:sysClr val="windowText" lastClr="000000"/>
      </a:dk1>
      <a:lt1>
        <a:sysClr val="window" lastClr="FFFFFF"/>
      </a:lt1>
      <a:dk2>
        <a:srgbClr val="000000"/>
      </a:dk2>
      <a:lt2>
        <a:srgbClr val="FFFFFF"/>
      </a:lt2>
      <a:accent1>
        <a:srgbClr val="FFC440"/>
      </a:accent1>
      <a:accent2>
        <a:srgbClr val="94BACC"/>
      </a:accent2>
      <a:accent3>
        <a:srgbClr val="30683B"/>
      </a:accent3>
      <a:accent4>
        <a:srgbClr val="FA6140"/>
      </a:accent4>
      <a:accent5>
        <a:srgbClr val="6A348A"/>
      </a:accent5>
      <a:accent6>
        <a:srgbClr val="6A348A"/>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28d392b-250a-46f9-9c6d-396c4cbcde04">QE4PUQ6XCENJ-169-59</_dlc_DocId>
    <_dlc_DocIdUrl xmlns="c28d392b-250a-46f9-9c6d-396c4cbcde04">
      <Url>https://doh-healthpoint.hdwa.health.wa.gov.au/directory/OfficeOfTheDirectorGeneral/Communications/_layouts/DocIdRedir.aspx?ID=QE4PUQ6XCENJ-169-59</Url>
      <Description>QE4PUQ6XCENJ-169-59</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69713D42DA9124498940919538033CD" ma:contentTypeVersion="1" ma:contentTypeDescription="Create a new document." ma:contentTypeScope="" ma:versionID="ab6268ca93c2781b9c00f9360e3d42e4">
  <xsd:schema xmlns:xsd="http://www.w3.org/2001/XMLSchema" xmlns:xs="http://www.w3.org/2001/XMLSchema" xmlns:p="http://schemas.microsoft.com/office/2006/metadata/properties" xmlns:ns2="c28d392b-250a-46f9-9c6d-396c4cbcde04" targetNamespace="http://schemas.microsoft.com/office/2006/metadata/properties" ma:root="true" ma:fieldsID="0b4df292ba137bac79064bc43b45887b" ns2:_="">
    <xsd:import namespace="c28d392b-250a-46f9-9c6d-396c4cbcde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8d392b-250a-46f9-9c6d-396c4cbcde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926EBB-735C-43A2-9B53-1CC59FF84E70}">
  <ds:schemaRefs>
    <ds:schemaRef ds:uri="http://schemas.microsoft.com/office/2006/metadata/properties"/>
    <ds:schemaRef ds:uri="http://schemas.microsoft.com/office/infopath/2007/PartnerControls"/>
    <ds:schemaRef ds:uri="c28d392b-250a-46f9-9c6d-396c4cbcde04"/>
  </ds:schemaRefs>
</ds:datastoreItem>
</file>

<file path=customXml/itemProps2.xml><?xml version="1.0" encoding="utf-8"?>
<ds:datastoreItem xmlns:ds="http://schemas.openxmlformats.org/officeDocument/2006/customXml" ds:itemID="{445F8F60-AC8A-4CCB-8C62-1DF7FBDC5CFE}">
  <ds:schemaRefs>
    <ds:schemaRef ds:uri="http://schemas.openxmlformats.org/officeDocument/2006/bibliography"/>
  </ds:schemaRefs>
</ds:datastoreItem>
</file>

<file path=customXml/itemProps3.xml><?xml version="1.0" encoding="utf-8"?>
<ds:datastoreItem xmlns:ds="http://schemas.openxmlformats.org/officeDocument/2006/customXml" ds:itemID="{B73B4B00-64E1-4B5F-86EB-B555581970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8d392b-250a-46f9-9c6d-396c4cbcde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EEC07E-9B60-4E59-9DA3-A4CC245A3C26}">
  <ds:schemaRefs>
    <ds:schemaRef ds:uri="http://schemas.microsoft.com/sharepoint/events"/>
  </ds:schemaRefs>
</ds:datastoreItem>
</file>

<file path=customXml/itemProps5.xml><?xml version="1.0" encoding="utf-8"?>
<ds:datastoreItem xmlns:ds="http://schemas.openxmlformats.org/officeDocument/2006/customXml" ds:itemID="{D320894A-FDFC-47C7-B4A4-7C71A8E1FF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v2 CLAG chemical record keeping</Template>
  <TotalTime>0</TotalTime>
  <Pages>3</Pages>
  <Words>423</Words>
  <Characters>2619</Characters>
  <Application>Microsoft Office Word</Application>
  <DocSecurity>0</DocSecurity>
  <Lines>63</Lines>
  <Paragraphs>34</Paragraphs>
  <ScaleCrop>false</ScaleCrop>
  <HeadingPairs>
    <vt:vector size="2" baseType="variant">
      <vt:variant>
        <vt:lpstr>Title</vt:lpstr>
      </vt:variant>
      <vt:variant>
        <vt:i4>1</vt:i4>
      </vt:variant>
    </vt:vector>
  </HeadingPairs>
  <TitlesOfParts>
    <vt:vector size="1" baseType="lpstr">
      <vt:lpstr>DOH Factsheet with photo 2025</vt:lpstr>
    </vt:vector>
  </TitlesOfParts>
  <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DOH Factsheet with photo 2025</dc:title>
  <dc:subject/>
  <dc:creator>Chidlow, Meredith</dc:creator>
  <cp:keywords/>
  <dc:description/>
  <cp:lastModifiedBy>Chidlow, Meredith</cp:lastModifiedBy>
  <cp:revision>2</cp:revision>
  <cp:lastPrinted>2025-10-20T03:37:00Z</cp:lastPrinted>
  <dcterms:created xsi:type="dcterms:W3CDTF">2025-10-20T05:44:00Z</dcterms:created>
  <dcterms:modified xsi:type="dcterms:W3CDTF">2025-10-20T05:44:00Z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83f8e1c7-0bf9-461c-a639-b76f5be1137d</vt:lpwstr>
  </property>
  <property fmtid="{D5CDD505-2E9C-101B-9397-08002B2CF9AE}" pid="3" name="ContentTypeId">
    <vt:lpwstr>0x010100369713D42DA9124498940919538033CD</vt:lpwstr>
  </property>
</Properties>
</file>